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D52861" w14:textId="0A4FE52A" w:rsidR="00FC0CE3" w:rsidRDefault="00F838D6" w:rsidP="008A5F03">
      <w:pPr>
        <w:tabs>
          <w:tab w:val="left" w:pos="1701"/>
          <w:tab w:val="left" w:pos="6096"/>
          <w:tab w:val="left" w:pos="10348"/>
        </w:tabs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 w:rsidR="00FC0CE3" w:rsidRPr="00FC0CE3">
        <w:rPr>
          <w:rFonts w:ascii="Arial" w:hAnsi="Arial" w:cs="Arial"/>
          <w:b/>
          <w:sz w:val="24"/>
          <w:szCs w:val="24"/>
        </w:rPr>
        <w:t>Übungsgruppe:</w:t>
      </w:r>
      <w:r w:rsidR="00255EB5">
        <w:rPr>
          <w:rFonts w:ascii="Arial" w:hAnsi="Arial" w:cs="Arial"/>
          <w:b/>
          <w:sz w:val="24"/>
          <w:szCs w:val="24"/>
        </w:rPr>
        <w:t xml:space="preserve"> </w:t>
      </w:r>
      <w:r w:rsidR="00FC0CE3" w:rsidRPr="00FC0CE3">
        <w:rPr>
          <w:rFonts w:ascii="Arial" w:hAnsi="Arial" w:cs="Arial"/>
          <w:b/>
          <w:sz w:val="24"/>
          <w:szCs w:val="24"/>
        </w:rPr>
        <w:t>___________</w:t>
      </w:r>
      <w:r>
        <w:rPr>
          <w:rFonts w:ascii="Arial" w:hAnsi="Arial" w:cs="Arial"/>
          <w:b/>
          <w:sz w:val="24"/>
          <w:szCs w:val="24"/>
        </w:rPr>
        <w:t>_</w:t>
      </w:r>
      <w:r w:rsidR="00FC0CE3" w:rsidRPr="00FC0CE3">
        <w:rPr>
          <w:rFonts w:ascii="Arial" w:hAnsi="Arial" w:cs="Arial"/>
          <w:b/>
          <w:sz w:val="24"/>
          <w:szCs w:val="24"/>
        </w:rPr>
        <w:t>_</w:t>
      </w:r>
      <w:r>
        <w:rPr>
          <w:rFonts w:ascii="Arial" w:hAnsi="Arial" w:cs="Arial"/>
          <w:b/>
          <w:sz w:val="24"/>
          <w:szCs w:val="24"/>
        </w:rPr>
        <w:t>_</w:t>
      </w:r>
      <w:r w:rsidR="00FC0CE3" w:rsidRPr="00FC0CE3">
        <w:rPr>
          <w:rFonts w:ascii="Arial" w:hAnsi="Arial" w:cs="Arial"/>
          <w:b/>
          <w:sz w:val="24"/>
          <w:szCs w:val="24"/>
        </w:rPr>
        <w:t>____</w:t>
      </w:r>
      <w:r w:rsidR="008A5F03">
        <w:rPr>
          <w:rFonts w:ascii="Arial" w:hAnsi="Arial" w:cs="Arial"/>
          <w:b/>
          <w:sz w:val="24"/>
          <w:szCs w:val="24"/>
        </w:rPr>
        <w:tab/>
      </w:r>
      <w:r w:rsidR="00FC0CE3">
        <w:rPr>
          <w:rFonts w:ascii="Arial" w:hAnsi="Arial" w:cs="Arial"/>
          <w:b/>
          <w:sz w:val="24"/>
          <w:szCs w:val="24"/>
        </w:rPr>
        <w:t>Übungsleiter: ___________________</w:t>
      </w:r>
      <w:r w:rsidR="008A5F03">
        <w:rPr>
          <w:rFonts w:ascii="Arial" w:hAnsi="Arial" w:cs="Arial"/>
          <w:b/>
          <w:sz w:val="24"/>
          <w:szCs w:val="24"/>
        </w:rPr>
        <w:tab/>
      </w:r>
      <w:r w:rsidR="00FC0CE3">
        <w:rPr>
          <w:rFonts w:ascii="Arial" w:hAnsi="Arial" w:cs="Arial"/>
          <w:b/>
          <w:sz w:val="24"/>
          <w:szCs w:val="24"/>
        </w:rPr>
        <w:t>Ort</w:t>
      </w:r>
      <w:r w:rsidR="00255EB5">
        <w:rPr>
          <w:rFonts w:ascii="Arial" w:hAnsi="Arial" w:cs="Arial"/>
          <w:b/>
          <w:sz w:val="24"/>
          <w:szCs w:val="24"/>
        </w:rPr>
        <w:t>: ___________________</w:t>
      </w:r>
    </w:p>
    <w:p w14:paraId="3CCFACCA" w14:textId="652C02DC" w:rsidR="00F838D6" w:rsidRPr="00FC0CE3" w:rsidRDefault="00F838D6" w:rsidP="00F838D6">
      <w:pPr>
        <w:tabs>
          <w:tab w:val="left" w:pos="1134"/>
          <w:tab w:val="left" w:pos="6105"/>
        </w:tabs>
        <w:spacing w:line="240" w:lineRule="auto"/>
        <w:rPr>
          <w:rFonts w:ascii="Arial" w:hAnsi="Arial" w:cs="Arial"/>
          <w:b/>
          <w:sz w:val="24"/>
          <w:szCs w:val="24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421"/>
        <w:gridCol w:w="2835"/>
        <w:gridCol w:w="1701"/>
        <w:gridCol w:w="595"/>
        <w:gridCol w:w="454"/>
        <w:gridCol w:w="454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C96816" w14:paraId="11BF77C3" w14:textId="77777777" w:rsidTr="00386825">
        <w:tc>
          <w:tcPr>
            <w:tcW w:w="421" w:type="dxa"/>
            <w:shd w:val="clear" w:color="auto" w:fill="D5DCE4" w:themeFill="text2" w:themeFillTint="33"/>
            <w:vAlign w:val="center"/>
          </w:tcPr>
          <w:p w14:paraId="7E1C331C" w14:textId="77777777" w:rsidR="00680520" w:rsidRDefault="00680520" w:rsidP="00C96816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D5DCE4" w:themeFill="text2" w:themeFillTint="33"/>
            <w:vAlign w:val="center"/>
          </w:tcPr>
          <w:p w14:paraId="1AE1B209" w14:textId="072FDC38" w:rsidR="00680520" w:rsidRPr="00F838D6" w:rsidRDefault="00680520" w:rsidP="00C96816">
            <w:pPr>
              <w:contextualSpacing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838D6">
              <w:rPr>
                <w:rFonts w:ascii="Arial" w:hAnsi="Arial" w:cs="Arial"/>
                <w:b/>
                <w:bCs/>
                <w:sz w:val="16"/>
                <w:szCs w:val="16"/>
              </w:rPr>
              <w:t>Name, Vorname</w:t>
            </w:r>
          </w:p>
        </w:tc>
        <w:tc>
          <w:tcPr>
            <w:tcW w:w="1701" w:type="dxa"/>
            <w:shd w:val="clear" w:color="auto" w:fill="D5DCE4" w:themeFill="text2" w:themeFillTint="33"/>
            <w:vAlign w:val="center"/>
          </w:tcPr>
          <w:p w14:paraId="5F77B64B" w14:textId="4BBF17E6" w:rsidR="00680520" w:rsidRPr="00F838D6" w:rsidRDefault="00680520" w:rsidP="00C96816">
            <w:pPr>
              <w:contextualSpacing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838D6">
              <w:rPr>
                <w:rFonts w:ascii="Arial" w:hAnsi="Arial" w:cs="Arial"/>
                <w:b/>
                <w:bCs/>
                <w:sz w:val="16"/>
                <w:szCs w:val="16"/>
              </w:rPr>
              <w:t>Tel</w:t>
            </w:r>
          </w:p>
        </w:tc>
        <w:tc>
          <w:tcPr>
            <w:tcW w:w="595" w:type="dxa"/>
            <w:shd w:val="clear" w:color="auto" w:fill="D5DCE4" w:themeFill="text2" w:themeFillTint="33"/>
            <w:vAlign w:val="center"/>
          </w:tcPr>
          <w:p w14:paraId="1A5AAE26" w14:textId="615F2DBC" w:rsidR="00680520" w:rsidRPr="00F838D6" w:rsidRDefault="00680520" w:rsidP="00C96816">
            <w:pPr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838D6">
              <w:rPr>
                <w:rFonts w:ascii="Arial" w:hAnsi="Arial" w:cs="Arial"/>
                <w:b/>
                <w:bCs/>
                <w:sz w:val="16"/>
                <w:szCs w:val="16"/>
              </w:rPr>
              <w:t>M</w:t>
            </w:r>
            <w:r w:rsidR="00774783">
              <w:rPr>
                <w:rFonts w:ascii="Arial" w:hAnsi="Arial" w:cs="Arial"/>
                <w:b/>
                <w:bCs/>
                <w:sz w:val="16"/>
                <w:szCs w:val="16"/>
              </w:rPr>
              <w:t>it</w:t>
            </w:r>
            <w:r w:rsidR="00774783">
              <w:rPr>
                <w:rFonts w:ascii="Arial" w:hAnsi="Arial" w:cs="Arial"/>
                <w:b/>
                <w:bCs/>
                <w:sz w:val="16"/>
                <w:szCs w:val="16"/>
              </w:rPr>
              <w:br/>
            </w:r>
            <w:proofErr w:type="spellStart"/>
            <w:r w:rsidR="00774783">
              <w:rPr>
                <w:rFonts w:ascii="Arial" w:hAnsi="Arial" w:cs="Arial"/>
                <w:b/>
                <w:bCs/>
                <w:sz w:val="16"/>
                <w:szCs w:val="16"/>
              </w:rPr>
              <w:t>glied</w:t>
            </w:r>
            <w:proofErr w:type="spellEnd"/>
          </w:p>
        </w:tc>
        <w:tc>
          <w:tcPr>
            <w:tcW w:w="454" w:type="dxa"/>
            <w:gridSpan w:val="2"/>
            <w:shd w:val="clear" w:color="auto" w:fill="D5DCE4" w:themeFill="text2" w:themeFillTint="33"/>
            <w:vAlign w:val="center"/>
          </w:tcPr>
          <w:p w14:paraId="4EED13B2" w14:textId="3C2A9CA4" w:rsidR="00680520" w:rsidRDefault="00680520" w:rsidP="00C96816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Gebühr</w:t>
            </w:r>
            <w:r>
              <w:rPr>
                <w:rFonts w:ascii="Arial" w:hAnsi="Arial" w:cs="Arial"/>
                <w:sz w:val="16"/>
                <w:szCs w:val="16"/>
              </w:rPr>
              <w:br/>
              <w:t xml:space="preserve">bar /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Üw</w:t>
            </w:r>
            <w:proofErr w:type="spellEnd"/>
          </w:p>
        </w:tc>
        <w:tc>
          <w:tcPr>
            <w:tcW w:w="680" w:type="dxa"/>
            <w:shd w:val="clear" w:color="auto" w:fill="FFF2CC" w:themeFill="accent4" w:themeFillTint="33"/>
            <w:vAlign w:val="center"/>
          </w:tcPr>
          <w:p w14:paraId="3015F0A6" w14:textId="1BD7F32E" w:rsidR="00680520" w:rsidRPr="00386825" w:rsidRDefault="00386825" w:rsidP="00C96816">
            <w:pPr>
              <w:contextualSpacing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z w:val="11"/>
                <w:szCs w:val="11"/>
              </w:rPr>
              <w:t>g</w:t>
            </w:r>
            <w:r w:rsidRPr="00386825">
              <w:rPr>
                <w:rFonts w:ascii="Arial" w:hAnsi="Arial" w:cs="Arial"/>
                <w:sz w:val="11"/>
                <w:szCs w:val="11"/>
              </w:rPr>
              <w:t>eimpft</w:t>
            </w:r>
            <w:r w:rsidRPr="00386825">
              <w:rPr>
                <w:rFonts w:ascii="Arial" w:hAnsi="Arial" w:cs="Arial"/>
                <w:sz w:val="11"/>
                <w:szCs w:val="11"/>
              </w:rPr>
              <w:br/>
              <w:t>genesen</w:t>
            </w:r>
          </w:p>
        </w:tc>
        <w:tc>
          <w:tcPr>
            <w:tcW w:w="680" w:type="dxa"/>
            <w:shd w:val="clear" w:color="auto" w:fill="D5DCE4" w:themeFill="text2" w:themeFillTint="33"/>
            <w:vAlign w:val="center"/>
          </w:tcPr>
          <w:p w14:paraId="484A8AC2" w14:textId="77777777" w:rsidR="00680520" w:rsidRDefault="00680520" w:rsidP="00C96816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D5DCE4" w:themeFill="text2" w:themeFillTint="33"/>
            <w:vAlign w:val="center"/>
          </w:tcPr>
          <w:p w14:paraId="6D0565F2" w14:textId="6C8B2F9B" w:rsidR="00680520" w:rsidRDefault="00680520" w:rsidP="00C96816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D5DCE4" w:themeFill="text2" w:themeFillTint="33"/>
            <w:vAlign w:val="center"/>
          </w:tcPr>
          <w:p w14:paraId="37EDA552" w14:textId="5F9833BB" w:rsidR="00680520" w:rsidRDefault="00680520" w:rsidP="00C96816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D5DCE4" w:themeFill="text2" w:themeFillTint="33"/>
            <w:vAlign w:val="center"/>
          </w:tcPr>
          <w:p w14:paraId="201281D6" w14:textId="5CE4285F" w:rsidR="00680520" w:rsidRDefault="00680520" w:rsidP="00C96816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D5DCE4" w:themeFill="text2" w:themeFillTint="33"/>
            <w:vAlign w:val="center"/>
          </w:tcPr>
          <w:p w14:paraId="003172D1" w14:textId="551BA194" w:rsidR="00680520" w:rsidRDefault="00680520" w:rsidP="00C96816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D5DCE4" w:themeFill="text2" w:themeFillTint="33"/>
            <w:vAlign w:val="center"/>
          </w:tcPr>
          <w:p w14:paraId="4E7E46A8" w14:textId="5F209643" w:rsidR="00680520" w:rsidRDefault="00680520" w:rsidP="00C96816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D5DCE4" w:themeFill="text2" w:themeFillTint="33"/>
            <w:vAlign w:val="center"/>
          </w:tcPr>
          <w:p w14:paraId="76BD589C" w14:textId="294B72C2" w:rsidR="00680520" w:rsidRDefault="00680520" w:rsidP="00C96816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D5DCE4" w:themeFill="text2" w:themeFillTint="33"/>
            <w:vAlign w:val="center"/>
          </w:tcPr>
          <w:p w14:paraId="39EC241D" w14:textId="753B15B9" w:rsidR="00680520" w:rsidRDefault="00680520" w:rsidP="00C96816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D5DCE4" w:themeFill="text2" w:themeFillTint="33"/>
            <w:vAlign w:val="center"/>
          </w:tcPr>
          <w:p w14:paraId="33324D6B" w14:textId="77777777" w:rsidR="00680520" w:rsidRDefault="00680520" w:rsidP="00C96816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D5DCE4" w:themeFill="text2" w:themeFillTint="33"/>
            <w:vAlign w:val="center"/>
          </w:tcPr>
          <w:p w14:paraId="2BD0D664" w14:textId="77777777" w:rsidR="00680520" w:rsidRDefault="00680520" w:rsidP="00C96816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D5DCE4" w:themeFill="text2" w:themeFillTint="33"/>
            <w:vAlign w:val="center"/>
          </w:tcPr>
          <w:p w14:paraId="05BD8FFA" w14:textId="77777777" w:rsidR="00680520" w:rsidRDefault="00680520" w:rsidP="00C96816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D5DCE4" w:themeFill="text2" w:themeFillTint="33"/>
            <w:vAlign w:val="center"/>
          </w:tcPr>
          <w:p w14:paraId="54490E89" w14:textId="77777777" w:rsidR="00680520" w:rsidRDefault="00680520" w:rsidP="00C96816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0520" w14:paraId="731DF954" w14:textId="77777777" w:rsidTr="00774783">
        <w:trPr>
          <w:trHeight w:val="425"/>
        </w:trPr>
        <w:tc>
          <w:tcPr>
            <w:tcW w:w="421" w:type="dxa"/>
            <w:vAlign w:val="center"/>
          </w:tcPr>
          <w:p w14:paraId="79622D15" w14:textId="7A36B036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835" w:type="dxa"/>
            <w:vAlign w:val="center"/>
          </w:tcPr>
          <w:p w14:paraId="46687624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14:paraId="30891221" w14:textId="144E4483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5" w:type="dxa"/>
            <w:vAlign w:val="center"/>
          </w:tcPr>
          <w:p w14:paraId="5813037E" w14:textId="77777777" w:rsidR="00680520" w:rsidRDefault="00680520" w:rsidP="00C96816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4" w:type="dxa"/>
            <w:vAlign w:val="center"/>
          </w:tcPr>
          <w:p w14:paraId="2100891F" w14:textId="77777777" w:rsidR="00680520" w:rsidRDefault="00680520" w:rsidP="00C96816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4" w:type="dxa"/>
            <w:vAlign w:val="center"/>
          </w:tcPr>
          <w:p w14:paraId="053CB781" w14:textId="148DDA68" w:rsidR="00680520" w:rsidRDefault="00680520" w:rsidP="00C96816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12511BB3" w14:textId="78197F7C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72A46C84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3AA5DF9D" w14:textId="63B54E33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2408CB5F" w14:textId="0324ED0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36BCCB9F" w14:textId="32EC085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39786CB8" w14:textId="010BA4C5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30B2AC53" w14:textId="040E73AD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070000E4" w14:textId="5D696E20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663646FD" w14:textId="58FD42FE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4B4E526B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16BCAC0A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5F20B4F4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04CACCC3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0520" w14:paraId="45DB0BA1" w14:textId="77777777" w:rsidTr="00A53784">
        <w:trPr>
          <w:trHeight w:val="425"/>
        </w:trPr>
        <w:tc>
          <w:tcPr>
            <w:tcW w:w="421" w:type="dxa"/>
            <w:shd w:val="clear" w:color="auto" w:fill="F2F2F2"/>
            <w:vAlign w:val="center"/>
          </w:tcPr>
          <w:p w14:paraId="5FF2F6F6" w14:textId="1F12FF48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35" w:type="dxa"/>
            <w:shd w:val="clear" w:color="auto" w:fill="F2F2F2"/>
            <w:vAlign w:val="center"/>
          </w:tcPr>
          <w:p w14:paraId="06F9277E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14:paraId="1F6CC45F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5" w:type="dxa"/>
            <w:shd w:val="clear" w:color="auto" w:fill="F2F2F2"/>
            <w:vAlign w:val="center"/>
          </w:tcPr>
          <w:p w14:paraId="6D073BB3" w14:textId="77777777" w:rsidR="00680520" w:rsidRDefault="00680520" w:rsidP="00C96816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4" w:type="dxa"/>
            <w:shd w:val="clear" w:color="auto" w:fill="F2F2F2"/>
            <w:vAlign w:val="center"/>
          </w:tcPr>
          <w:p w14:paraId="0B559378" w14:textId="77777777" w:rsidR="00680520" w:rsidRDefault="00680520" w:rsidP="00C96816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4" w:type="dxa"/>
            <w:shd w:val="clear" w:color="auto" w:fill="F2F2F2"/>
            <w:vAlign w:val="center"/>
          </w:tcPr>
          <w:p w14:paraId="2F8B3417" w14:textId="2C992CBA" w:rsidR="00680520" w:rsidRDefault="00680520" w:rsidP="00C96816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3C6D7983" w14:textId="0558824B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4F7D38E6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3F34202E" w14:textId="55A3641E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34B7097E" w14:textId="08805B1D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366DD90E" w14:textId="006EC638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15881966" w14:textId="03DC5321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2B8389B5" w14:textId="5BEFB1E2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6C69E6A8" w14:textId="5189B8CE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13A43801" w14:textId="262ECC8C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1E05483F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4BB1501C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6C5B16FD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7D8DD96C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0520" w14:paraId="0F178704" w14:textId="77777777" w:rsidTr="00774783">
        <w:trPr>
          <w:trHeight w:val="425"/>
        </w:trPr>
        <w:tc>
          <w:tcPr>
            <w:tcW w:w="421" w:type="dxa"/>
            <w:vAlign w:val="center"/>
          </w:tcPr>
          <w:p w14:paraId="7F5A0204" w14:textId="36D823C8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835" w:type="dxa"/>
            <w:vAlign w:val="center"/>
          </w:tcPr>
          <w:p w14:paraId="3B0C4E30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14:paraId="62204F4B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5" w:type="dxa"/>
            <w:vAlign w:val="center"/>
          </w:tcPr>
          <w:p w14:paraId="38C41068" w14:textId="77777777" w:rsidR="00680520" w:rsidRDefault="00680520" w:rsidP="00C96816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4" w:type="dxa"/>
            <w:vAlign w:val="center"/>
          </w:tcPr>
          <w:p w14:paraId="46CC20D8" w14:textId="77777777" w:rsidR="00680520" w:rsidRDefault="00680520" w:rsidP="00C96816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4" w:type="dxa"/>
            <w:vAlign w:val="center"/>
          </w:tcPr>
          <w:p w14:paraId="3E0C6176" w14:textId="6D072966" w:rsidR="00680520" w:rsidRDefault="00680520" w:rsidP="00C96816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52FF22EF" w14:textId="0A5A1CB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235A8C1E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5CE683AF" w14:textId="7DB1FFAF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65FC78E6" w14:textId="4DC36AD6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5FFC6EF0" w14:textId="6CF3F49F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272C4740" w14:textId="2F2CAD2D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646F65DF" w14:textId="21431FEB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07684312" w14:textId="7046BA8B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76C86952" w14:textId="35C2A608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017D621C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42296E44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4A77F2FB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76B16909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0520" w14:paraId="1FA7FC39" w14:textId="77777777" w:rsidTr="00A53784">
        <w:trPr>
          <w:trHeight w:val="425"/>
        </w:trPr>
        <w:tc>
          <w:tcPr>
            <w:tcW w:w="421" w:type="dxa"/>
            <w:shd w:val="clear" w:color="auto" w:fill="F2F2F2"/>
            <w:vAlign w:val="center"/>
          </w:tcPr>
          <w:p w14:paraId="14A36AF7" w14:textId="1CE17318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2835" w:type="dxa"/>
            <w:shd w:val="clear" w:color="auto" w:fill="F2F2F2"/>
            <w:vAlign w:val="center"/>
          </w:tcPr>
          <w:p w14:paraId="5C4B3648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14:paraId="4C6E5CF8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5" w:type="dxa"/>
            <w:shd w:val="clear" w:color="auto" w:fill="F2F2F2"/>
            <w:vAlign w:val="center"/>
          </w:tcPr>
          <w:p w14:paraId="369BDC0D" w14:textId="77777777" w:rsidR="00680520" w:rsidRDefault="00680520" w:rsidP="00C96816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4" w:type="dxa"/>
            <w:shd w:val="clear" w:color="auto" w:fill="F2F2F2"/>
            <w:vAlign w:val="center"/>
          </w:tcPr>
          <w:p w14:paraId="5C4D8E44" w14:textId="77777777" w:rsidR="00680520" w:rsidRDefault="00680520" w:rsidP="00C96816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4" w:type="dxa"/>
            <w:shd w:val="clear" w:color="auto" w:fill="F2F2F2"/>
            <w:vAlign w:val="center"/>
          </w:tcPr>
          <w:p w14:paraId="374BC7DC" w14:textId="2014E2CD" w:rsidR="00680520" w:rsidRDefault="00680520" w:rsidP="00C96816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1BBD8570" w14:textId="7C03C28E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1079052D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23F69D9C" w14:textId="22BFB441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045AB461" w14:textId="1256B8A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092972D8" w14:textId="21B6FED3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2E82FA30" w14:textId="7238D3FD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51A4C99E" w14:textId="68B623A9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02591A65" w14:textId="20A41420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74618693" w14:textId="45E1CBED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5C74A5B8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0206687A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4AE2C19F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782ADE88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0520" w14:paraId="4C078A11" w14:textId="77777777" w:rsidTr="00774783">
        <w:trPr>
          <w:trHeight w:val="425"/>
        </w:trPr>
        <w:tc>
          <w:tcPr>
            <w:tcW w:w="421" w:type="dxa"/>
            <w:vAlign w:val="center"/>
          </w:tcPr>
          <w:p w14:paraId="0A83D114" w14:textId="1009257B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2835" w:type="dxa"/>
            <w:vAlign w:val="center"/>
          </w:tcPr>
          <w:p w14:paraId="7DF8B2D8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14:paraId="48F20CB8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5" w:type="dxa"/>
            <w:vAlign w:val="center"/>
          </w:tcPr>
          <w:p w14:paraId="45DF945A" w14:textId="77777777" w:rsidR="00680520" w:rsidRDefault="00680520" w:rsidP="00C96816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4" w:type="dxa"/>
            <w:vAlign w:val="center"/>
          </w:tcPr>
          <w:p w14:paraId="0A6C0989" w14:textId="77777777" w:rsidR="00680520" w:rsidRDefault="00680520" w:rsidP="00C96816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4" w:type="dxa"/>
            <w:vAlign w:val="center"/>
          </w:tcPr>
          <w:p w14:paraId="1A5F579F" w14:textId="26579E99" w:rsidR="00680520" w:rsidRDefault="00680520" w:rsidP="00C96816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45771BAD" w14:textId="713F0994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56650E13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4702E632" w14:textId="64D2B49A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2E974C91" w14:textId="47093354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0620A9B1" w14:textId="26C6AAE8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28753DF3" w14:textId="16278B88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208FEAC7" w14:textId="71C4DD93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19DF6509" w14:textId="39D7A2DE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2FD11BCD" w14:textId="2F563942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04245541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00E7408F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42A46C4A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38DB3185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0520" w14:paraId="4540AA89" w14:textId="77777777" w:rsidTr="00A53784">
        <w:trPr>
          <w:trHeight w:val="425"/>
        </w:trPr>
        <w:tc>
          <w:tcPr>
            <w:tcW w:w="421" w:type="dxa"/>
            <w:shd w:val="clear" w:color="auto" w:fill="F2F2F2"/>
            <w:vAlign w:val="center"/>
          </w:tcPr>
          <w:p w14:paraId="5EFBCF22" w14:textId="5CDB31FE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2835" w:type="dxa"/>
            <w:shd w:val="clear" w:color="auto" w:fill="F2F2F2"/>
            <w:vAlign w:val="center"/>
          </w:tcPr>
          <w:p w14:paraId="7D462C88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14:paraId="08274DCD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5" w:type="dxa"/>
            <w:shd w:val="clear" w:color="auto" w:fill="F2F2F2"/>
            <w:vAlign w:val="center"/>
          </w:tcPr>
          <w:p w14:paraId="530C6936" w14:textId="77777777" w:rsidR="00680520" w:rsidRDefault="00680520" w:rsidP="00C96816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4" w:type="dxa"/>
            <w:shd w:val="clear" w:color="auto" w:fill="F2F2F2"/>
            <w:vAlign w:val="center"/>
          </w:tcPr>
          <w:p w14:paraId="7FC1D4DC" w14:textId="77777777" w:rsidR="00680520" w:rsidRDefault="00680520" w:rsidP="00C96816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4" w:type="dxa"/>
            <w:shd w:val="clear" w:color="auto" w:fill="F2F2F2"/>
            <w:vAlign w:val="center"/>
          </w:tcPr>
          <w:p w14:paraId="4A0FFC33" w14:textId="77777777" w:rsidR="00680520" w:rsidRDefault="00680520" w:rsidP="00C96816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624B092A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73AB8BE3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2072DC45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71790167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4A37D16A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5A69B93B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24F3F197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3D87E993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22187D54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208CB996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51B88090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2E2902AF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7658BC67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0520" w14:paraId="64FC9008" w14:textId="77777777" w:rsidTr="00774783">
        <w:trPr>
          <w:trHeight w:val="425"/>
        </w:trPr>
        <w:tc>
          <w:tcPr>
            <w:tcW w:w="421" w:type="dxa"/>
            <w:vAlign w:val="center"/>
          </w:tcPr>
          <w:p w14:paraId="5FDE68B9" w14:textId="6019D083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2835" w:type="dxa"/>
            <w:vAlign w:val="center"/>
          </w:tcPr>
          <w:p w14:paraId="726477F7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14:paraId="135B3B1D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5" w:type="dxa"/>
            <w:vAlign w:val="center"/>
          </w:tcPr>
          <w:p w14:paraId="1141242D" w14:textId="77777777" w:rsidR="00680520" w:rsidRDefault="00680520" w:rsidP="00C96816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4" w:type="dxa"/>
            <w:vAlign w:val="center"/>
          </w:tcPr>
          <w:p w14:paraId="6AE933ED" w14:textId="77777777" w:rsidR="00680520" w:rsidRDefault="00680520" w:rsidP="00C96816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4" w:type="dxa"/>
            <w:vAlign w:val="center"/>
          </w:tcPr>
          <w:p w14:paraId="0F79F101" w14:textId="77777777" w:rsidR="00680520" w:rsidRDefault="00680520" w:rsidP="00C96816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541F6809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53E715B5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0F1C390C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48C53B21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517A3C8D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5971C5B6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7CBAC4CF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241D3668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0FBCFB57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6002FDFD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6DD6B464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60D3463B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243A2079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0520" w14:paraId="3CDAECAD" w14:textId="77777777" w:rsidTr="00A53784">
        <w:trPr>
          <w:trHeight w:val="425"/>
        </w:trPr>
        <w:tc>
          <w:tcPr>
            <w:tcW w:w="421" w:type="dxa"/>
            <w:shd w:val="clear" w:color="auto" w:fill="F2F2F2"/>
            <w:vAlign w:val="center"/>
          </w:tcPr>
          <w:p w14:paraId="065D2FFF" w14:textId="5961195D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2835" w:type="dxa"/>
            <w:shd w:val="clear" w:color="auto" w:fill="F2F2F2"/>
            <w:vAlign w:val="center"/>
          </w:tcPr>
          <w:p w14:paraId="4006F29F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14:paraId="6596A550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5" w:type="dxa"/>
            <w:shd w:val="clear" w:color="auto" w:fill="F2F2F2"/>
            <w:vAlign w:val="center"/>
          </w:tcPr>
          <w:p w14:paraId="18138457" w14:textId="77777777" w:rsidR="00680520" w:rsidRDefault="00680520" w:rsidP="00C96816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4" w:type="dxa"/>
            <w:shd w:val="clear" w:color="auto" w:fill="F2F2F2"/>
            <w:vAlign w:val="center"/>
          </w:tcPr>
          <w:p w14:paraId="0009D6B8" w14:textId="77777777" w:rsidR="00680520" w:rsidRDefault="00680520" w:rsidP="00C96816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4" w:type="dxa"/>
            <w:shd w:val="clear" w:color="auto" w:fill="F2F2F2"/>
            <w:vAlign w:val="center"/>
          </w:tcPr>
          <w:p w14:paraId="147EFDF4" w14:textId="77777777" w:rsidR="00680520" w:rsidRDefault="00680520" w:rsidP="00C96816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66E13A74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698C6034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283C7BE3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3369745B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6FA18612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22A15787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22A79A9B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12E2E781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25D8065F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6B79416D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25CFE76A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33ED87E1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3A828952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0520" w14:paraId="353E960B" w14:textId="77777777" w:rsidTr="00774783">
        <w:trPr>
          <w:trHeight w:val="425"/>
        </w:trPr>
        <w:tc>
          <w:tcPr>
            <w:tcW w:w="421" w:type="dxa"/>
            <w:vAlign w:val="center"/>
          </w:tcPr>
          <w:p w14:paraId="42CD1895" w14:textId="7D16F493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2835" w:type="dxa"/>
            <w:vAlign w:val="center"/>
          </w:tcPr>
          <w:p w14:paraId="5134F600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14:paraId="77CE5116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5" w:type="dxa"/>
            <w:vAlign w:val="center"/>
          </w:tcPr>
          <w:p w14:paraId="1489F2D3" w14:textId="77777777" w:rsidR="00680520" w:rsidRDefault="00680520" w:rsidP="00C96816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4" w:type="dxa"/>
            <w:vAlign w:val="center"/>
          </w:tcPr>
          <w:p w14:paraId="3A81BF01" w14:textId="77777777" w:rsidR="00680520" w:rsidRDefault="00680520" w:rsidP="00C96816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4" w:type="dxa"/>
            <w:vAlign w:val="center"/>
          </w:tcPr>
          <w:p w14:paraId="1E895378" w14:textId="77777777" w:rsidR="00680520" w:rsidRDefault="00680520" w:rsidP="00C96816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1553EEB9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4FF9F7A9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45F78CA9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44DC19CB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4AD657E3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1BF682D3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5B058695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7E08E93A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36E853E0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09E69152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6D619B34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548BFE5E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19AA4C52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0520" w14:paraId="5D1DA098" w14:textId="77777777" w:rsidTr="00A53784">
        <w:trPr>
          <w:trHeight w:val="425"/>
        </w:trPr>
        <w:tc>
          <w:tcPr>
            <w:tcW w:w="421" w:type="dxa"/>
            <w:shd w:val="clear" w:color="auto" w:fill="F2F2F2"/>
            <w:vAlign w:val="center"/>
          </w:tcPr>
          <w:p w14:paraId="580E3A80" w14:textId="5F1CAA89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2835" w:type="dxa"/>
            <w:shd w:val="clear" w:color="auto" w:fill="F2F2F2"/>
            <w:vAlign w:val="center"/>
          </w:tcPr>
          <w:p w14:paraId="34E72847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14:paraId="2300F53A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5" w:type="dxa"/>
            <w:shd w:val="clear" w:color="auto" w:fill="F2F2F2"/>
            <w:vAlign w:val="center"/>
          </w:tcPr>
          <w:p w14:paraId="04D90BB3" w14:textId="77777777" w:rsidR="00680520" w:rsidRDefault="00680520" w:rsidP="00C96816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4" w:type="dxa"/>
            <w:shd w:val="clear" w:color="auto" w:fill="F2F2F2"/>
            <w:vAlign w:val="center"/>
          </w:tcPr>
          <w:p w14:paraId="3BD64B82" w14:textId="77777777" w:rsidR="00680520" w:rsidRDefault="00680520" w:rsidP="00C96816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4" w:type="dxa"/>
            <w:shd w:val="clear" w:color="auto" w:fill="F2F2F2"/>
            <w:vAlign w:val="center"/>
          </w:tcPr>
          <w:p w14:paraId="271B97E4" w14:textId="77777777" w:rsidR="00680520" w:rsidRDefault="00680520" w:rsidP="00C96816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689EBB40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2C8273A6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1B15EF66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338DD8F9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63C995C8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478404E1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2EBC02CE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7DC47538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74D1E41F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33295FFD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555447F2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1D59035B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7AE277DF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0520" w14:paraId="064E059C" w14:textId="77777777" w:rsidTr="00774783">
        <w:trPr>
          <w:trHeight w:val="425"/>
        </w:trPr>
        <w:tc>
          <w:tcPr>
            <w:tcW w:w="421" w:type="dxa"/>
            <w:vAlign w:val="center"/>
          </w:tcPr>
          <w:p w14:paraId="20B6E280" w14:textId="1BF23834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2835" w:type="dxa"/>
            <w:vAlign w:val="center"/>
          </w:tcPr>
          <w:p w14:paraId="231C07BE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14:paraId="0561C331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5" w:type="dxa"/>
            <w:vAlign w:val="center"/>
          </w:tcPr>
          <w:p w14:paraId="27969765" w14:textId="77777777" w:rsidR="00680520" w:rsidRDefault="00680520" w:rsidP="00C96816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4" w:type="dxa"/>
            <w:vAlign w:val="center"/>
          </w:tcPr>
          <w:p w14:paraId="0972B0BC" w14:textId="77777777" w:rsidR="00680520" w:rsidRDefault="00680520" w:rsidP="00C96816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4" w:type="dxa"/>
            <w:vAlign w:val="center"/>
          </w:tcPr>
          <w:p w14:paraId="0FF2DBC4" w14:textId="77777777" w:rsidR="00680520" w:rsidRDefault="00680520" w:rsidP="00C96816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72E59BE8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6D9B0BD7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67721454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1E82D22E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1BC5E543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11F8F7CF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17478A15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2E88FEDA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58A5C603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6AAA529B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232FE545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7F7B3D30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35E75253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0520" w14:paraId="18DFC381" w14:textId="77777777" w:rsidTr="00A53784">
        <w:trPr>
          <w:trHeight w:val="425"/>
        </w:trPr>
        <w:tc>
          <w:tcPr>
            <w:tcW w:w="421" w:type="dxa"/>
            <w:shd w:val="clear" w:color="auto" w:fill="F2F2F2"/>
            <w:vAlign w:val="center"/>
          </w:tcPr>
          <w:p w14:paraId="27B65952" w14:textId="09BDDAB4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2835" w:type="dxa"/>
            <w:shd w:val="clear" w:color="auto" w:fill="F2F2F2"/>
            <w:vAlign w:val="center"/>
          </w:tcPr>
          <w:p w14:paraId="198D5903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14:paraId="5E9C80BC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5" w:type="dxa"/>
            <w:shd w:val="clear" w:color="auto" w:fill="F2F2F2"/>
            <w:vAlign w:val="center"/>
          </w:tcPr>
          <w:p w14:paraId="6E24B0AF" w14:textId="77777777" w:rsidR="00680520" w:rsidRDefault="00680520" w:rsidP="00C96816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4" w:type="dxa"/>
            <w:shd w:val="clear" w:color="auto" w:fill="F2F2F2"/>
            <w:vAlign w:val="center"/>
          </w:tcPr>
          <w:p w14:paraId="77D98B6C" w14:textId="77777777" w:rsidR="00680520" w:rsidRDefault="00680520" w:rsidP="00C96816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4" w:type="dxa"/>
            <w:shd w:val="clear" w:color="auto" w:fill="F2F2F2"/>
            <w:vAlign w:val="center"/>
          </w:tcPr>
          <w:p w14:paraId="6FC69389" w14:textId="77777777" w:rsidR="00680520" w:rsidRDefault="00680520" w:rsidP="00C96816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3016DECA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786DB423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7A702CB4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3C6FEF39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2D394509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091A3042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4CB9FA1D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15BD15D6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11FB6A6B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752E3CC5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09DE50B9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30CB8620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0AE546F4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0520" w14:paraId="19C2823C" w14:textId="77777777" w:rsidTr="00774783">
        <w:trPr>
          <w:trHeight w:val="425"/>
        </w:trPr>
        <w:tc>
          <w:tcPr>
            <w:tcW w:w="421" w:type="dxa"/>
            <w:vAlign w:val="center"/>
          </w:tcPr>
          <w:p w14:paraId="57CB3A52" w14:textId="50B1CCE0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2835" w:type="dxa"/>
            <w:vAlign w:val="center"/>
          </w:tcPr>
          <w:p w14:paraId="2A8937CD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14:paraId="6D2E8F68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5" w:type="dxa"/>
            <w:vAlign w:val="center"/>
          </w:tcPr>
          <w:p w14:paraId="034D4E4E" w14:textId="77777777" w:rsidR="00680520" w:rsidRDefault="00680520" w:rsidP="00C96816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4" w:type="dxa"/>
            <w:vAlign w:val="center"/>
          </w:tcPr>
          <w:p w14:paraId="6BCB0394" w14:textId="77777777" w:rsidR="00680520" w:rsidRDefault="00680520" w:rsidP="00C96816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4" w:type="dxa"/>
            <w:vAlign w:val="center"/>
          </w:tcPr>
          <w:p w14:paraId="66553F45" w14:textId="77777777" w:rsidR="00680520" w:rsidRDefault="00680520" w:rsidP="00C96816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6F6939AB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32D63BC6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61438511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7654BCDB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2BDE1C0A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02E6767D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5E5C5E7E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18A1F3C0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1810CD6A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57A52BFB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7695192B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50F3706B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262CA4FF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0520" w14:paraId="56E6CACB" w14:textId="77777777" w:rsidTr="00A53784">
        <w:trPr>
          <w:trHeight w:val="425"/>
        </w:trPr>
        <w:tc>
          <w:tcPr>
            <w:tcW w:w="421" w:type="dxa"/>
            <w:shd w:val="clear" w:color="auto" w:fill="F2F2F2"/>
            <w:vAlign w:val="center"/>
          </w:tcPr>
          <w:p w14:paraId="6D467646" w14:textId="39B23FB3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2835" w:type="dxa"/>
            <w:shd w:val="clear" w:color="auto" w:fill="F2F2F2"/>
            <w:vAlign w:val="center"/>
          </w:tcPr>
          <w:p w14:paraId="43345A0F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14:paraId="4A6FCA64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5" w:type="dxa"/>
            <w:shd w:val="clear" w:color="auto" w:fill="F2F2F2"/>
            <w:vAlign w:val="center"/>
          </w:tcPr>
          <w:p w14:paraId="3DB4291B" w14:textId="77777777" w:rsidR="00680520" w:rsidRDefault="00680520" w:rsidP="00C96816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4" w:type="dxa"/>
            <w:shd w:val="clear" w:color="auto" w:fill="F2F2F2"/>
            <w:vAlign w:val="center"/>
          </w:tcPr>
          <w:p w14:paraId="4399D54A" w14:textId="77777777" w:rsidR="00680520" w:rsidRDefault="00680520" w:rsidP="00C96816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4" w:type="dxa"/>
            <w:shd w:val="clear" w:color="auto" w:fill="F2F2F2"/>
            <w:vAlign w:val="center"/>
          </w:tcPr>
          <w:p w14:paraId="7F98419C" w14:textId="77777777" w:rsidR="00680520" w:rsidRDefault="00680520" w:rsidP="00C96816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0F19F3B0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71A65DB5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1665E07E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5D61FF70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13915856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49F69D41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14FBA16E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146CB222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28FA8C88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2EEE1081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7DFBE932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442E162E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3715B5A8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0520" w14:paraId="4BD21E3B" w14:textId="77777777" w:rsidTr="00774783">
        <w:trPr>
          <w:trHeight w:val="425"/>
        </w:trPr>
        <w:tc>
          <w:tcPr>
            <w:tcW w:w="421" w:type="dxa"/>
            <w:vAlign w:val="center"/>
          </w:tcPr>
          <w:p w14:paraId="06D5D5EE" w14:textId="43090426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2835" w:type="dxa"/>
            <w:vAlign w:val="center"/>
          </w:tcPr>
          <w:p w14:paraId="547CCAED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14:paraId="5281BA2B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5" w:type="dxa"/>
            <w:vAlign w:val="center"/>
          </w:tcPr>
          <w:p w14:paraId="55CFD5D1" w14:textId="77777777" w:rsidR="00680520" w:rsidRDefault="00680520" w:rsidP="00C96816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4" w:type="dxa"/>
            <w:vAlign w:val="center"/>
          </w:tcPr>
          <w:p w14:paraId="214A96BC" w14:textId="77777777" w:rsidR="00680520" w:rsidRDefault="00680520" w:rsidP="00C96816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4" w:type="dxa"/>
            <w:vAlign w:val="center"/>
          </w:tcPr>
          <w:p w14:paraId="45855BAD" w14:textId="77777777" w:rsidR="00680520" w:rsidRDefault="00680520" w:rsidP="00C96816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281ACA39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26CCC666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18E3FACB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7D18F903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4215DBEE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5BA30C68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191FCE8C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74437F63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5C7AF173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738DA59C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1C1753E6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45FA6CB4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3329208A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0520" w14:paraId="241CF715" w14:textId="77777777" w:rsidTr="00A53784">
        <w:trPr>
          <w:trHeight w:val="425"/>
        </w:trPr>
        <w:tc>
          <w:tcPr>
            <w:tcW w:w="421" w:type="dxa"/>
            <w:shd w:val="clear" w:color="auto" w:fill="F2F2F2"/>
            <w:vAlign w:val="center"/>
          </w:tcPr>
          <w:p w14:paraId="64928E45" w14:textId="75C6030B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2835" w:type="dxa"/>
            <w:shd w:val="clear" w:color="auto" w:fill="F2F2F2"/>
            <w:vAlign w:val="center"/>
          </w:tcPr>
          <w:p w14:paraId="6568E2DA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14:paraId="03D3B3B8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5" w:type="dxa"/>
            <w:shd w:val="clear" w:color="auto" w:fill="F2F2F2"/>
            <w:vAlign w:val="center"/>
          </w:tcPr>
          <w:p w14:paraId="6BA24A3F" w14:textId="77777777" w:rsidR="00680520" w:rsidRDefault="00680520" w:rsidP="00C96816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4" w:type="dxa"/>
            <w:shd w:val="clear" w:color="auto" w:fill="F2F2F2"/>
            <w:vAlign w:val="center"/>
          </w:tcPr>
          <w:p w14:paraId="4C0739C3" w14:textId="77777777" w:rsidR="00680520" w:rsidRDefault="00680520" w:rsidP="00C96816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4" w:type="dxa"/>
            <w:shd w:val="clear" w:color="auto" w:fill="F2F2F2"/>
            <w:vAlign w:val="center"/>
          </w:tcPr>
          <w:p w14:paraId="4C3FD6D0" w14:textId="77777777" w:rsidR="00680520" w:rsidRDefault="00680520" w:rsidP="00C96816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4820D5C2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2EB55868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7E0D5AF4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6167464A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52006444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7413674E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276F1D0A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6CB9CC4A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2EDF33E9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43D74364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344133B0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4468B10B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7F5CBF1F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0520" w14:paraId="3D657CBC" w14:textId="77777777" w:rsidTr="00774783">
        <w:trPr>
          <w:trHeight w:val="425"/>
        </w:trPr>
        <w:tc>
          <w:tcPr>
            <w:tcW w:w="421" w:type="dxa"/>
            <w:vAlign w:val="center"/>
          </w:tcPr>
          <w:p w14:paraId="46E01CB5" w14:textId="0180A1DD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2835" w:type="dxa"/>
            <w:vAlign w:val="center"/>
          </w:tcPr>
          <w:p w14:paraId="1EBA19FB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14:paraId="64837DEF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5" w:type="dxa"/>
            <w:vAlign w:val="center"/>
          </w:tcPr>
          <w:p w14:paraId="23832C2B" w14:textId="77777777" w:rsidR="00680520" w:rsidRDefault="00680520" w:rsidP="00C96816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4" w:type="dxa"/>
            <w:vAlign w:val="center"/>
          </w:tcPr>
          <w:p w14:paraId="7A422823" w14:textId="77777777" w:rsidR="00680520" w:rsidRDefault="00680520" w:rsidP="00C96816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4" w:type="dxa"/>
            <w:vAlign w:val="center"/>
          </w:tcPr>
          <w:p w14:paraId="570AC199" w14:textId="77777777" w:rsidR="00680520" w:rsidRDefault="00680520" w:rsidP="00C96816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52B1E039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0CF3DC27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025177CC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0A6D865C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26C82236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66D53138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1BCE2A78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4F3FF5CA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63C52910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1DC52D1F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3060BDBA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0A5B5CA5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6DFDD1C6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0520" w14:paraId="582CEE4E" w14:textId="77777777" w:rsidTr="00A53784">
        <w:trPr>
          <w:trHeight w:val="425"/>
        </w:trPr>
        <w:tc>
          <w:tcPr>
            <w:tcW w:w="421" w:type="dxa"/>
            <w:shd w:val="clear" w:color="auto" w:fill="F2F2F2"/>
            <w:vAlign w:val="center"/>
          </w:tcPr>
          <w:p w14:paraId="0FDA9C0A" w14:textId="0D84EB70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2835" w:type="dxa"/>
            <w:shd w:val="clear" w:color="auto" w:fill="F2F2F2"/>
            <w:vAlign w:val="center"/>
          </w:tcPr>
          <w:p w14:paraId="50A0DE49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14:paraId="467C6844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5" w:type="dxa"/>
            <w:shd w:val="clear" w:color="auto" w:fill="F2F2F2"/>
            <w:vAlign w:val="center"/>
          </w:tcPr>
          <w:p w14:paraId="2DB8D910" w14:textId="77777777" w:rsidR="00680520" w:rsidRDefault="00680520" w:rsidP="00C96816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4" w:type="dxa"/>
            <w:shd w:val="clear" w:color="auto" w:fill="F2F2F2"/>
            <w:vAlign w:val="center"/>
          </w:tcPr>
          <w:p w14:paraId="276C04EB" w14:textId="77777777" w:rsidR="00680520" w:rsidRDefault="00680520" w:rsidP="00C96816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4" w:type="dxa"/>
            <w:shd w:val="clear" w:color="auto" w:fill="F2F2F2"/>
            <w:vAlign w:val="center"/>
          </w:tcPr>
          <w:p w14:paraId="7605777F" w14:textId="77777777" w:rsidR="00680520" w:rsidRDefault="00680520" w:rsidP="00C96816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4AC631F5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3077505B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6C52906B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367B3F26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31326C66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7675457D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0BF7D4B5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3DA7E6D1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6D4EA934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7DBE2274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023CB202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6D859F8F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3A4730EE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0520" w14:paraId="12F7FEC0" w14:textId="77777777" w:rsidTr="00774783">
        <w:trPr>
          <w:trHeight w:val="425"/>
        </w:trPr>
        <w:tc>
          <w:tcPr>
            <w:tcW w:w="421" w:type="dxa"/>
            <w:vAlign w:val="center"/>
          </w:tcPr>
          <w:p w14:paraId="58488458" w14:textId="21749C4F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</w:t>
            </w:r>
          </w:p>
        </w:tc>
        <w:tc>
          <w:tcPr>
            <w:tcW w:w="2835" w:type="dxa"/>
            <w:vAlign w:val="center"/>
          </w:tcPr>
          <w:p w14:paraId="7109F976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14:paraId="26B40760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5" w:type="dxa"/>
            <w:vAlign w:val="center"/>
          </w:tcPr>
          <w:p w14:paraId="196730A7" w14:textId="77777777" w:rsidR="00680520" w:rsidRDefault="00680520" w:rsidP="00C96816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4" w:type="dxa"/>
            <w:vAlign w:val="center"/>
          </w:tcPr>
          <w:p w14:paraId="0C20D10C" w14:textId="77777777" w:rsidR="00680520" w:rsidRDefault="00680520" w:rsidP="00C96816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4" w:type="dxa"/>
            <w:vAlign w:val="center"/>
          </w:tcPr>
          <w:p w14:paraId="674FAF3D" w14:textId="6DB677DA" w:rsidR="00680520" w:rsidRDefault="00680520" w:rsidP="00C96816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591FA695" w14:textId="56B1351E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278F4BD8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76AF395C" w14:textId="52B626CD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10FCF2C1" w14:textId="5545ED58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4C3EE180" w14:textId="7D6118AF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1EA1068B" w14:textId="2E1A9124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33403E07" w14:textId="34D65C55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1DCF5C64" w14:textId="4C2E9CC0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778A024A" w14:textId="2A33BC66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0486C926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41DF5873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3050FC9C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2DF7B56E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0520" w14:paraId="3F9D9F58" w14:textId="77777777" w:rsidTr="00A53784">
        <w:trPr>
          <w:trHeight w:val="425"/>
        </w:trPr>
        <w:tc>
          <w:tcPr>
            <w:tcW w:w="421" w:type="dxa"/>
            <w:shd w:val="clear" w:color="auto" w:fill="F2F2F2"/>
            <w:vAlign w:val="center"/>
          </w:tcPr>
          <w:p w14:paraId="4EF4D1A8" w14:textId="5DC10EFE" w:rsidR="00680520" w:rsidRDefault="008E052D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2835" w:type="dxa"/>
            <w:shd w:val="clear" w:color="auto" w:fill="F2F2F2"/>
            <w:vAlign w:val="center"/>
          </w:tcPr>
          <w:p w14:paraId="211C05EE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14:paraId="4B1C4484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5" w:type="dxa"/>
            <w:shd w:val="clear" w:color="auto" w:fill="F2F2F2"/>
            <w:vAlign w:val="center"/>
          </w:tcPr>
          <w:p w14:paraId="523A6D37" w14:textId="77777777" w:rsidR="00680520" w:rsidRDefault="00680520" w:rsidP="00C96816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4" w:type="dxa"/>
            <w:shd w:val="clear" w:color="auto" w:fill="F2F2F2"/>
            <w:vAlign w:val="center"/>
          </w:tcPr>
          <w:p w14:paraId="457E9DDD" w14:textId="77777777" w:rsidR="00680520" w:rsidRDefault="00680520" w:rsidP="00C96816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4" w:type="dxa"/>
            <w:shd w:val="clear" w:color="auto" w:fill="F2F2F2"/>
            <w:vAlign w:val="center"/>
          </w:tcPr>
          <w:p w14:paraId="3DC881E4" w14:textId="62006DBC" w:rsidR="00680520" w:rsidRDefault="00680520" w:rsidP="00C96816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610BCAE5" w14:textId="7702B436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7BAC11ED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7E453590" w14:textId="3685676B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4AFAADB3" w14:textId="3B3869F2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6281C895" w14:textId="52F98F48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58909FC4" w14:textId="235DDA05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6BFE8338" w14:textId="2284B7EC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327C84AF" w14:textId="429868EF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780FE0AE" w14:textId="371818CF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142B7AE9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6316EE52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01C1AA0B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F2F2F2"/>
            <w:vAlign w:val="center"/>
          </w:tcPr>
          <w:p w14:paraId="7DA50AD6" w14:textId="77777777" w:rsidR="00680520" w:rsidRDefault="00680520" w:rsidP="00935C5C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3A6A9636" w14:textId="3D8D59E3" w:rsidR="006F2B01" w:rsidRPr="00F838D6" w:rsidRDefault="006F2B01" w:rsidP="00680520">
      <w:pPr>
        <w:spacing w:after="0" w:line="240" w:lineRule="auto"/>
        <w:contextualSpacing/>
        <w:rPr>
          <w:rFonts w:ascii="Arial" w:hAnsi="Arial" w:cs="Arial"/>
          <w:sz w:val="10"/>
          <w:szCs w:val="10"/>
        </w:rPr>
      </w:pPr>
    </w:p>
    <w:sectPr w:rsidR="006F2B01" w:rsidRPr="00F838D6" w:rsidSect="00F838D6">
      <w:headerReference w:type="default" r:id="rId8"/>
      <w:footerReference w:type="default" r:id="rId9"/>
      <w:pgSz w:w="16838" w:h="11906" w:orient="landscape" w:code="9"/>
      <w:pgMar w:top="720" w:right="720" w:bottom="720" w:left="720" w:header="85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509B8A" w14:textId="77777777" w:rsidR="007A2BEA" w:rsidRDefault="007A2BEA" w:rsidP="001F6CF0">
      <w:pPr>
        <w:spacing w:after="0" w:line="240" w:lineRule="auto"/>
      </w:pPr>
      <w:r>
        <w:separator/>
      </w:r>
    </w:p>
  </w:endnote>
  <w:endnote w:type="continuationSeparator" w:id="0">
    <w:p w14:paraId="029B9AB4" w14:textId="77777777" w:rsidR="007A2BEA" w:rsidRDefault="007A2BEA" w:rsidP="001F6C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0F8349" w14:textId="68668F46" w:rsidR="009227AE" w:rsidRPr="002E4731" w:rsidRDefault="007A2BEA" w:rsidP="009227AE">
    <w:pPr>
      <w:tabs>
        <w:tab w:val="left" w:pos="2595"/>
      </w:tabs>
      <w:spacing w:line="240" w:lineRule="auto"/>
      <w:contextualSpacing/>
      <w:rPr>
        <w:rFonts w:ascii="Arial" w:hAnsi="Arial" w:cs="Arial"/>
        <w:color w:val="0055AA"/>
        <w:sz w:val="16"/>
        <w:szCs w:val="16"/>
      </w:rPr>
    </w:pPr>
    <w:hyperlink r:id="rId1" w:history="1">
      <w:r w:rsidR="00680520" w:rsidRPr="00ED2B4D">
        <w:rPr>
          <w:rStyle w:val="Hyperlink"/>
          <w:rFonts w:ascii="Arial" w:hAnsi="Arial" w:cs="Arial"/>
          <w:sz w:val="16"/>
          <w:szCs w:val="16"/>
        </w:rPr>
        <w:t>www.vfl-ostdorf.de</w:t>
      </w:r>
    </w:hyperlink>
    <w:r w:rsidR="009227AE" w:rsidRPr="002E4731">
      <w:rPr>
        <w:rFonts w:ascii="Arial" w:hAnsi="Arial" w:cs="Arial"/>
        <w:color w:val="0055AA"/>
        <w:sz w:val="16"/>
        <w:szCs w:val="16"/>
      </w:rPr>
      <w:t xml:space="preserve"> • </w:t>
    </w:r>
    <w:hyperlink r:id="rId2" w:history="1">
      <w:r w:rsidR="009227AE" w:rsidRPr="002E4731">
        <w:rPr>
          <w:rStyle w:val="Hyperlink"/>
          <w:rFonts w:ascii="Arial" w:hAnsi="Arial" w:cs="Arial"/>
          <w:color w:val="0055AA"/>
          <w:sz w:val="16"/>
          <w:szCs w:val="16"/>
          <w:u w:val="none"/>
        </w:rPr>
        <w:t>vorstand@vfl-ostdorf.de</w:t>
      </w:r>
    </w:hyperlink>
  </w:p>
  <w:p w14:paraId="2D96221A" w14:textId="3FAE2175" w:rsidR="001F6CF0" w:rsidRPr="000F674C" w:rsidRDefault="001F6CF0" w:rsidP="000F674C">
    <w:pPr>
      <w:tabs>
        <w:tab w:val="left" w:pos="2595"/>
      </w:tabs>
      <w:spacing w:line="240" w:lineRule="auto"/>
      <w:contextualSpacing/>
      <w:rPr>
        <w:rFonts w:ascii="Arial" w:hAnsi="Arial" w:cs="Arial"/>
        <w:color w:val="AEAAAA" w:themeColor="background2" w:themeShade="BF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F15504" w14:textId="77777777" w:rsidR="007A2BEA" w:rsidRDefault="007A2BEA" w:rsidP="001F6CF0">
      <w:pPr>
        <w:spacing w:after="0" w:line="240" w:lineRule="auto"/>
      </w:pPr>
      <w:r>
        <w:separator/>
      </w:r>
    </w:p>
  </w:footnote>
  <w:footnote w:type="continuationSeparator" w:id="0">
    <w:p w14:paraId="0187F6AD" w14:textId="77777777" w:rsidR="007A2BEA" w:rsidRDefault="007A2BEA" w:rsidP="001F6C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218E8F" w14:textId="4FBCB815" w:rsidR="002D383E" w:rsidRPr="000F674C" w:rsidRDefault="00C96816" w:rsidP="000F674C">
    <w:pPr>
      <w:pStyle w:val="Kopfzeile"/>
      <w:ind w:left="-567" w:firstLine="567"/>
      <w:rPr>
        <w:rFonts w:ascii="Arial" w:hAnsi="Arial" w:cs="Arial"/>
        <w:sz w:val="16"/>
        <w:szCs w:val="16"/>
        <w:u w:val="single"/>
      </w:rPr>
    </w:pPr>
    <w:r>
      <w:rPr>
        <w:rFonts w:ascii="Arial" w:hAnsi="Arial" w:cs="Arial"/>
        <w:noProof/>
        <w:color w:val="AEAAAA" w:themeColor="background2" w:themeShade="BF"/>
        <w:sz w:val="16"/>
        <w:szCs w:val="16"/>
        <w:lang w:eastAsia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17463DE" wp14:editId="0B9434DD">
              <wp:simplePos x="0" y="0"/>
              <wp:positionH relativeFrom="column">
                <wp:posOffset>8685530</wp:posOffset>
              </wp:positionH>
              <wp:positionV relativeFrom="paragraph">
                <wp:posOffset>-383305</wp:posOffset>
              </wp:positionV>
              <wp:extent cx="1065600" cy="1202400"/>
              <wp:effectExtent l="0" t="0" r="0" b="0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5600" cy="1202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D0EF440" w14:textId="3999055D" w:rsidR="00C96816" w:rsidRDefault="00C96816">
                          <w:r w:rsidRPr="00C96816">
                            <w:rPr>
                              <w:noProof/>
                            </w:rPr>
                            <w:drawing>
                              <wp:inline distT="0" distB="0" distL="0" distR="0" wp14:anchorId="3E6FA2B8" wp14:editId="7082C72C">
                                <wp:extent cx="876300" cy="904875"/>
                                <wp:effectExtent l="0" t="0" r="0" b="0"/>
                                <wp:docPr id="8" name="Grafik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76300" cy="9048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7463DE" id="_x0000_t202" coordsize="21600,21600" o:spt="202" path="m,l,21600r21600,l21600,xe">
              <v:stroke joinstyle="miter"/>
              <v:path gradientshapeok="t" o:connecttype="rect"/>
            </v:shapetype>
            <v:shape id="Textfeld 7" o:spid="_x0000_s1026" type="#_x0000_t202" style="position:absolute;left:0;text-align:left;margin-left:683.9pt;margin-top:-30.2pt;width:83.9pt;height:94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" filled="f" stroked="f" strokeweight=".5pt">
              <v:textbox>
                <w:txbxContent>
                  <w:p w14:paraId="3D0EF440" w14:textId="3999055D" w:rsidR="00C96816" w:rsidRDefault="00C96816">
                    <w:r w:rsidRPr="00C96816">
                      <w:drawing>
                        <wp:inline distT="0" distB="0" distL="0" distR="0" wp14:anchorId="3E6FA2B8" wp14:editId="7082C72C">
                          <wp:extent cx="876300" cy="904875"/>
                          <wp:effectExtent l="0" t="0" r="0" b="0"/>
                          <wp:docPr id="8" name="Grafik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76300" cy="9048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F838D6" w:rsidRPr="00D93D24">
      <w:rPr>
        <w:rFonts w:ascii="Arial" w:hAnsi="Arial" w:cs="Arial"/>
        <w:noProof/>
        <w:color w:val="AEAAAA" w:themeColor="background2" w:themeShade="BF"/>
        <w:sz w:val="16"/>
        <w:szCs w:val="16"/>
        <w:lang w:eastAsia="de-DE"/>
      </w:rPr>
      <w:drawing>
        <wp:anchor distT="0" distB="0" distL="114300" distR="114300" simplePos="0" relativeHeight="251659264" behindDoc="1" locked="0" layoutInCell="1" allowOverlap="1" wp14:anchorId="70AA5750" wp14:editId="15EEE781">
          <wp:simplePos x="0" y="0"/>
          <wp:positionH relativeFrom="column">
            <wp:posOffset>60960</wp:posOffset>
          </wp:positionH>
          <wp:positionV relativeFrom="paragraph">
            <wp:posOffset>-305035</wp:posOffset>
          </wp:positionV>
          <wp:extent cx="683895" cy="782320"/>
          <wp:effectExtent l="0" t="0" r="1905" b="508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riefbogen_word_oben_wappen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895" cy="782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157E">
      <w:rPr>
        <w:rFonts w:ascii="Arial" w:hAnsi="Arial" w:cs="Arial"/>
        <w:noProof/>
        <w:color w:val="AEAAAA" w:themeColor="background2" w:themeShade="BF"/>
        <w:sz w:val="16"/>
        <w:szCs w:val="16"/>
        <w:lang w:eastAsia="de-D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5011A23" wp14:editId="4654A707">
              <wp:simplePos x="0" y="0"/>
              <wp:positionH relativeFrom="page">
                <wp:posOffset>71755</wp:posOffset>
              </wp:positionH>
              <wp:positionV relativeFrom="page">
                <wp:posOffset>7560945</wp:posOffset>
              </wp:positionV>
              <wp:extent cx="108000" cy="0"/>
              <wp:effectExtent l="0" t="0" r="25400" b="1905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E59FEC7" id="Gerader Verbinder 2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.65pt,595.35pt" to="14.15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" strokecolor="#acb9ca [1311]" strokeweight=".5pt">
              <v:stroke joinstyle="miter"/>
              <w10:wrap anchorx="page" anchory="page"/>
            </v:line>
          </w:pict>
        </mc:Fallback>
      </mc:AlternateContent>
    </w:r>
    <w:r w:rsidR="008C157E">
      <w:rPr>
        <w:rFonts w:ascii="Arial" w:hAnsi="Arial" w:cs="Arial"/>
        <w:noProof/>
        <w:color w:val="AEAAAA" w:themeColor="background2" w:themeShade="BF"/>
        <w:sz w:val="16"/>
        <w:szCs w:val="16"/>
        <w:lang w:eastAsia="de-D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8988A31" wp14:editId="6F39A820">
              <wp:simplePos x="0" y="0"/>
              <wp:positionH relativeFrom="page">
                <wp:posOffset>71755</wp:posOffset>
              </wp:positionH>
              <wp:positionV relativeFrom="page">
                <wp:posOffset>3744595</wp:posOffset>
              </wp:positionV>
              <wp:extent cx="108000" cy="0"/>
              <wp:effectExtent l="0" t="0" r="25400" b="1905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32D5CDA" id="Gerader Verbinder 1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.65pt,294.85pt" to="14.15pt,294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" strokecolor="#acb9ca [1311]" strokeweight=".5pt">
              <v:stroke joinstyle="miter"/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646B64"/>
    <w:multiLevelType w:val="hybridMultilevel"/>
    <w:tmpl w:val="3922478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8095D98"/>
    <w:multiLevelType w:val="hybridMultilevel"/>
    <w:tmpl w:val="D590B3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825F48"/>
    <w:multiLevelType w:val="hybridMultilevel"/>
    <w:tmpl w:val="0FA2206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A2C2B6F"/>
    <w:multiLevelType w:val="hybridMultilevel"/>
    <w:tmpl w:val="1D165A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2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262B"/>
    <w:rsid w:val="00011261"/>
    <w:rsid w:val="00034CBD"/>
    <w:rsid w:val="000A0ECC"/>
    <w:rsid w:val="000D2C5F"/>
    <w:rsid w:val="000F674C"/>
    <w:rsid w:val="00113C3B"/>
    <w:rsid w:val="001242F1"/>
    <w:rsid w:val="00124443"/>
    <w:rsid w:val="001414B3"/>
    <w:rsid w:val="00147EDB"/>
    <w:rsid w:val="00153F71"/>
    <w:rsid w:val="0016089F"/>
    <w:rsid w:val="001813FA"/>
    <w:rsid w:val="001C6CB5"/>
    <w:rsid w:val="001F3997"/>
    <w:rsid w:val="001F4766"/>
    <w:rsid w:val="001F6CF0"/>
    <w:rsid w:val="00204033"/>
    <w:rsid w:val="00212E4E"/>
    <w:rsid w:val="0023387B"/>
    <w:rsid w:val="002547B8"/>
    <w:rsid w:val="00255EB5"/>
    <w:rsid w:val="00257F92"/>
    <w:rsid w:val="002769DC"/>
    <w:rsid w:val="002903A4"/>
    <w:rsid w:val="002A60D2"/>
    <w:rsid w:val="002A6F10"/>
    <w:rsid w:val="002C4113"/>
    <w:rsid w:val="002D383E"/>
    <w:rsid w:val="002E4731"/>
    <w:rsid w:val="0037774F"/>
    <w:rsid w:val="00386825"/>
    <w:rsid w:val="00395E05"/>
    <w:rsid w:val="003B1317"/>
    <w:rsid w:val="003D6201"/>
    <w:rsid w:val="00414D95"/>
    <w:rsid w:val="004326C3"/>
    <w:rsid w:val="00446DF7"/>
    <w:rsid w:val="00492FAD"/>
    <w:rsid w:val="004E01B6"/>
    <w:rsid w:val="004E66CD"/>
    <w:rsid w:val="005065C0"/>
    <w:rsid w:val="0057461F"/>
    <w:rsid w:val="0057709D"/>
    <w:rsid w:val="005A1415"/>
    <w:rsid w:val="005D1519"/>
    <w:rsid w:val="005E5521"/>
    <w:rsid w:val="0061019F"/>
    <w:rsid w:val="006209E6"/>
    <w:rsid w:val="0062147B"/>
    <w:rsid w:val="00680520"/>
    <w:rsid w:val="0069159A"/>
    <w:rsid w:val="0069262B"/>
    <w:rsid w:val="006D6E1F"/>
    <w:rsid w:val="006F2B01"/>
    <w:rsid w:val="006F3060"/>
    <w:rsid w:val="006F41CC"/>
    <w:rsid w:val="00711652"/>
    <w:rsid w:val="007619BC"/>
    <w:rsid w:val="00774783"/>
    <w:rsid w:val="00794741"/>
    <w:rsid w:val="007A2BEA"/>
    <w:rsid w:val="007A52A5"/>
    <w:rsid w:val="007E7128"/>
    <w:rsid w:val="008020D0"/>
    <w:rsid w:val="00821322"/>
    <w:rsid w:val="00830F92"/>
    <w:rsid w:val="00836750"/>
    <w:rsid w:val="008936EC"/>
    <w:rsid w:val="008A02E9"/>
    <w:rsid w:val="008A5698"/>
    <w:rsid w:val="008A5F03"/>
    <w:rsid w:val="008C157E"/>
    <w:rsid w:val="008E052D"/>
    <w:rsid w:val="009227AE"/>
    <w:rsid w:val="00935C5C"/>
    <w:rsid w:val="00954C60"/>
    <w:rsid w:val="0095709E"/>
    <w:rsid w:val="009908E5"/>
    <w:rsid w:val="00993944"/>
    <w:rsid w:val="00A465ED"/>
    <w:rsid w:val="00A53784"/>
    <w:rsid w:val="00A7091B"/>
    <w:rsid w:val="00AB0C6E"/>
    <w:rsid w:val="00AF0D48"/>
    <w:rsid w:val="00B01F56"/>
    <w:rsid w:val="00B24BE4"/>
    <w:rsid w:val="00B41CC8"/>
    <w:rsid w:val="00B60A61"/>
    <w:rsid w:val="00C041D8"/>
    <w:rsid w:val="00C96816"/>
    <w:rsid w:val="00CA5750"/>
    <w:rsid w:val="00D00942"/>
    <w:rsid w:val="00D30340"/>
    <w:rsid w:val="00D34DFA"/>
    <w:rsid w:val="00D52281"/>
    <w:rsid w:val="00D93D24"/>
    <w:rsid w:val="00DA3479"/>
    <w:rsid w:val="00DF5BB0"/>
    <w:rsid w:val="00E20B12"/>
    <w:rsid w:val="00E2753C"/>
    <w:rsid w:val="00E5669C"/>
    <w:rsid w:val="00E911DC"/>
    <w:rsid w:val="00EA4936"/>
    <w:rsid w:val="00ED0204"/>
    <w:rsid w:val="00ED5415"/>
    <w:rsid w:val="00F11213"/>
    <w:rsid w:val="00F838D6"/>
    <w:rsid w:val="00FC0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A16DB6"/>
  <w15:chartTrackingRefBased/>
  <w15:docId w15:val="{1D4ED79A-24AF-41F7-ADF4-B7A3D7013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F6C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F6CF0"/>
  </w:style>
  <w:style w:type="paragraph" w:styleId="Fuzeile">
    <w:name w:val="footer"/>
    <w:basedOn w:val="Standard"/>
    <w:link w:val="FuzeileZchn"/>
    <w:uiPriority w:val="99"/>
    <w:unhideWhenUsed/>
    <w:rsid w:val="001F6C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F6CF0"/>
  </w:style>
  <w:style w:type="character" w:styleId="Hyperlink">
    <w:name w:val="Hyperlink"/>
    <w:basedOn w:val="Absatz-Standardschriftart"/>
    <w:uiPriority w:val="99"/>
    <w:unhideWhenUsed/>
    <w:rsid w:val="004326C3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E66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E66CD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124443"/>
    <w:pPr>
      <w:ind w:left="720"/>
      <w:contextualSpacing/>
    </w:pPr>
  </w:style>
  <w:style w:type="table" w:styleId="Tabellenraster">
    <w:name w:val="Table Grid"/>
    <w:basedOn w:val="NormaleTabelle"/>
    <w:uiPriority w:val="39"/>
    <w:rsid w:val="00B01F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680520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F838D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176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vorstand@vfl-ostdorf.de" TargetMode="External"/><Relationship Id="rId1" Type="http://schemas.openxmlformats.org/officeDocument/2006/relationships/hyperlink" Target="http://www.vfl-ostdorf.de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tiff"/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chickm\Documents\VfL%20Ostdorf\Word_Vorlage_Vf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2EFA74-1E0C-214A-BC9F-BD68EA0B8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C:\Users\schickm\Documents\VfL Ostdorf\Word_Vorlage_VfL.dotx</Template>
  <TotalTime>0</TotalTime>
  <Pages>1</Pages>
  <Words>82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 Schick</dc:creator>
  <cp:keywords/>
  <dc:description/>
  <cp:lastModifiedBy>Harald Schuler</cp:lastModifiedBy>
  <cp:revision>2</cp:revision>
  <cp:lastPrinted>2020-10-13T08:29:00Z</cp:lastPrinted>
  <dcterms:created xsi:type="dcterms:W3CDTF">2021-06-09T14:07:00Z</dcterms:created>
  <dcterms:modified xsi:type="dcterms:W3CDTF">2021-06-09T14:07:00Z</dcterms:modified>
</cp:coreProperties>
</file>